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78570" w14:textId="77777777" w:rsidR="00843211" w:rsidRDefault="00843211" w:rsidP="00843211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Arial Nova Cond" w:hAnsi="Arial Nova Cond" w:cs="Clear Sans"/>
          <w:noProof/>
          <w:lang w:val="en-US"/>
        </w:rPr>
      </w:pPr>
    </w:p>
    <w:p w14:paraId="44FF8B91" w14:textId="6A27AAEE" w:rsidR="00B5111A" w:rsidRPr="00B5111A" w:rsidRDefault="00B5111A" w:rsidP="00B5111A">
      <w:pPr>
        <w:tabs>
          <w:tab w:val="left" w:pos="284"/>
        </w:tabs>
        <w:spacing w:after="0" w:line="240" w:lineRule="auto"/>
        <w:ind w:left="284" w:hanging="284"/>
        <w:jc w:val="center"/>
        <w:rPr>
          <w:rFonts w:ascii="Arial Nova Cond" w:hAnsi="Arial Nova Cond" w:cs="Clear Sans"/>
          <w:b/>
          <w:bCs/>
          <w:noProof/>
          <w:sz w:val="32"/>
          <w:szCs w:val="28"/>
          <w:lang w:val="en-US"/>
        </w:rPr>
      </w:pPr>
      <w:r w:rsidRPr="00B5111A">
        <w:rPr>
          <w:rFonts w:ascii="Arial Nova Cond" w:hAnsi="Arial Nova Cond" w:cs="Clear Sans"/>
          <w:b/>
          <w:bCs/>
          <w:noProof/>
          <w:sz w:val="32"/>
          <w:szCs w:val="28"/>
          <w:lang w:val="en-US"/>
        </w:rPr>
        <w:t>REQUEST TO</w:t>
      </w:r>
      <w:r>
        <w:rPr>
          <w:rFonts w:ascii="Arial Nova Cond" w:hAnsi="Arial Nova Cond" w:cs="Clear Sans"/>
          <w:b/>
          <w:bCs/>
          <w:noProof/>
          <w:sz w:val="32"/>
          <w:szCs w:val="28"/>
          <w:lang w:val="en-US"/>
        </w:rPr>
        <w:t xml:space="preserve"> ALLOW TO</w:t>
      </w:r>
      <w:r w:rsidRPr="00B5111A">
        <w:rPr>
          <w:rFonts w:ascii="Arial Nova Cond" w:hAnsi="Arial Nova Cond" w:cs="Clear Sans"/>
          <w:b/>
          <w:bCs/>
          <w:noProof/>
          <w:sz w:val="32"/>
          <w:szCs w:val="28"/>
          <w:lang w:val="en-US"/>
        </w:rPr>
        <w:t xml:space="preserve"> START IN THE RACE</w:t>
      </w:r>
    </w:p>
    <w:p w14:paraId="232DC92A" w14:textId="77777777" w:rsidR="00B5111A" w:rsidRPr="00DB031B" w:rsidRDefault="00B5111A" w:rsidP="00843211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Arial Nova Cond" w:hAnsi="Arial Nova Cond" w:cs="Clear Sans"/>
          <w:noProof/>
          <w:lang w:val="en-US"/>
        </w:rPr>
      </w:pPr>
    </w:p>
    <w:p w14:paraId="1BACB9F4" w14:textId="77777777" w:rsidR="00B5111A" w:rsidRDefault="00B5111A" w:rsidP="00BA68CD">
      <w:pPr>
        <w:tabs>
          <w:tab w:val="left" w:pos="3600"/>
          <w:tab w:val="left" w:pos="6660"/>
        </w:tabs>
        <w:spacing w:after="0" w:line="240" w:lineRule="auto"/>
        <w:rPr>
          <w:rFonts w:ascii="Arial Nova Cond" w:hAnsi="Arial Nova Cond"/>
          <w:b/>
          <w:sz w:val="21"/>
          <w:szCs w:val="21"/>
          <w:lang w:val="en-GB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7080"/>
      </w:tblGrid>
      <w:tr w:rsidR="00B5111A" w14:paraId="670E9859" w14:textId="77777777" w:rsidTr="00EA6B94">
        <w:trPr>
          <w:trHeight w:val="680"/>
        </w:trPr>
        <w:tc>
          <w:tcPr>
            <w:tcW w:w="2689" w:type="dxa"/>
            <w:vAlign w:val="center"/>
          </w:tcPr>
          <w:p w14:paraId="37E88FBF" w14:textId="77777777" w:rsidR="00B5111A" w:rsidRDefault="00B5111A" w:rsidP="00EA6B94">
            <w:pPr>
              <w:rPr>
                <w:rFonts w:ascii="Arial Nova Cond" w:hAnsi="Arial Nova Cond"/>
                <w:lang w:val="en-GB"/>
              </w:rPr>
            </w:pPr>
            <w:r>
              <w:rPr>
                <w:rFonts w:ascii="Arial Nova Cond" w:hAnsi="Arial Nova Cond"/>
                <w:lang w:val="en-GB"/>
              </w:rPr>
              <w:t xml:space="preserve">Event: </w:t>
            </w:r>
            <w:r w:rsidRPr="0017083B">
              <w:rPr>
                <w:rFonts w:ascii="Arial Nova Cond" w:hAnsi="Arial Nova Cond"/>
                <w:lang w:val="en-GB"/>
              </w:rPr>
              <w:t>*</w:t>
            </w:r>
          </w:p>
        </w:tc>
        <w:tc>
          <w:tcPr>
            <w:tcW w:w="7080" w:type="dxa"/>
          </w:tcPr>
          <w:p w14:paraId="6FDF5D63" w14:textId="77777777" w:rsidR="00B5111A" w:rsidRDefault="00B5111A" w:rsidP="00EA6B94">
            <w:pPr>
              <w:rPr>
                <w:rFonts w:ascii="Arial Nova Cond" w:hAnsi="Arial Nova Cond"/>
                <w:lang w:val="en-GB"/>
              </w:rPr>
            </w:pPr>
          </w:p>
        </w:tc>
      </w:tr>
      <w:tr w:rsidR="00B5111A" w14:paraId="4E206CFD" w14:textId="77777777" w:rsidTr="00EA6B94">
        <w:trPr>
          <w:trHeight w:val="680"/>
        </w:trPr>
        <w:tc>
          <w:tcPr>
            <w:tcW w:w="2689" w:type="dxa"/>
            <w:vAlign w:val="center"/>
          </w:tcPr>
          <w:p w14:paraId="35F77210" w14:textId="77777777" w:rsidR="00B5111A" w:rsidRDefault="00B5111A" w:rsidP="00EA6B94">
            <w:pPr>
              <w:rPr>
                <w:rFonts w:ascii="Arial Nova Cond" w:hAnsi="Arial Nova Cond"/>
                <w:lang w:val="en-GB"/>
              </w:rPr>
            </w:pPr>
            <w:r>
              <w:rPr>
                <w:rFonts w:ascii="Arial Nova Cond" w:hAnsi="Arial Nova Cond"/>
                <w:lang w:val="en-GB"/>
              </w:rPr>
              <w:t>Date and time:</w:t>
            </w:r>
            <w:r w:rsidRPr="0017083B">
              <w:rPr>
                <w:rFonts w:ascii="Arial Nova Cond" w:hAnsi="Arial Nova Cond"/>
                <w:lang w:val="en-GB"/>
              </w:rPr>
              <w:t xml:space="preserve"> *</w:t>
            </w:r>
          </w:p>
        </w:tc>
        <w:tc>
          <w:tcPr>
            <w:tcW w:w="7080" w:type="dxa"/>
          </w:tcPr>
          <w:p w14:paraId="70DFA095" w14:textId="77777777" w:rsidR="00B5111A" w:rsidRDefault="00B5111A" w:rsidP="00EA6B94">
            <w:pPr>
              <w:rPr>
                <w:rFonts w:ascii="Arial Nova Cond" w:hAnsi="Arial Nova Cond"/>
                <w:lang w:val="en-GB"/>
              </w:rPr>
            </w:pPr>
          </w:p>
        </w:tc>
      </w:tr>
      <w:tr w:rsidR="00B5111A" w14:paraId="40D09F48" w14:textId="77777777" w:rsidTr="00EA6B94">
        <w:trPr>
          <w:trHeight w:val="680"/>
        </w:trPr>
        <w:tc>
          <w:tcPr>
            <w:tcW w:w="2689" w:type="dxa"/>
            <w:vAlign w:val="center"/>
          </w:tcPr>
          <w:p w14:paraId="4D01FF4D" w14:textId="77777777" w:rsidR="00B5111A" w:rsidRDefault="00B5111A" w:rsidP="00EA6B94">
            <w:pPr>
              <w:rPr>
                <w:rFonts w:ascii="Arial Nova Cond" w:hAnsi="Arial Nova Cond"/>
                <w:lang w:val="en-GB"/>
              </w:rPr>
            </w:pPr>
            <w:r>
              <w:rPr>
                <w:rFonts w:ascii="Arial Nova Cond" w:hAnsi="Arial Nova Cond"/>
                <w:lang w:val="en-GB"/>
              </w:rPr>
              <w:t xml:space="preserve">Start No.: </w:t>
            </w:r>
            <w:r w:rsidRPr="0017083B">
              <w:rPr>
                <w:rFonts w:ascii="Arial Nova Cond" w:hAnsi="Arial Nova Cond"/>
                <w:lang w:val="en-GB"/>
              </w:rPr>
              <w:t>*</w:t>
            </w:r>
          </w:p>
        </w:tc>
        <w:tc>
          <w:tcPr>
            <w:tcW w:w="7080" w:type="dxa"/>
          </w:tcPr>
          <w:p w14:paraId="60ABFB32" w14:textId="77777777" w:rsidR="00B5111A" w:rsidRDefault="00B5111A" w:rsidP="00EA6B94">
            <w:pPr>
              <w:rPr>
                <w:rFonts w:ascii="Arial Nova Cond" w:hAnsi="Arial Nova Cond"/>
                <w:lang w:val="en-GB"/>
              </w:rPr>
            </w:pPr>
          </w:p>
        </w:tc>
      </w:tr>
      <w:tr w:rsidR="00B5111A" w14:paraId="02212852" w14:textId="77777777" w:rsidTr="00EA6B94">
        <w:trPr>
          <w:trHeight w:val="680"/>
        </w:trPr>
        <w:tc>
          <w:tcPr>
            <w:tcW w:w="2689" w:type="dxa"/>
            <w:vAlign w:val="center"/>
          </w:tcPr>
          <w:p w14:paraId="1E7B5923" w14:textId="77777777" w:rsidR="00B5111A" w:rsidRDefault="00B5111A" w:rsidP="00EA6B94">
            <w:pPr>
              <w:rPr>
                <w:rFonts w:ascii="Arial Nova Cond" w:hAnsi="Arial Nova Cond"/>
                <w:lang w:val="en-GB"/>
              </w:rPr>
            </w:pPr>
            <w:r>
              <w:rPr>
                <w:rFonts w:ascii="Arial Nova Cond" w:hAnsi="Arial Nova Cond"/>
                <w:lang w:val="en-GB"/>
              </w:rPr>
              <w:t xml:space="preserve">Competitor: </w:t>
            </w:r>
            <w:r w:rsidRPr="0017083B">
              <w:rPr>
                <w:rFonts w:ascii="Arial Nova Cond" w:hAnsi="Arial Nova Cond"/>
                <w:lang w:val="en-GB"/>
              </w:rPr>
              <w:t>*</w:t>
            </w:r>
          </w:p>
        </w:tc>
        <w:tc>
          <w:tcPr>
            <w:tcW w:w="7080" w:type="dxa"/>
          </w:tcPr>
          <w:p w14:paraId="7D174E3B" w14:textId="77777777" w:rsidR="00B5111A" w:rsidRDefault="00B5111A" w:rsidP="00EA6B94">
            <w:pPr>
              <w:rPr>
                <w:rFonts w:ascii="Arial Nova Cond" w:hAnsi="Arial Nova Cond"/>
                <w:lang w:val="en-GB"/>
              </w:rPr>
            </w:pPr>
          </w:p>
        </w:tc>
      </w:tr>
      <w:tr w:rsidR="00B5111A" w14:paraId="23A95064" w14:textId="77777777" w:rsidTr="00EA6B94">
        <w:trPr>
          <w:trHeight w:val="680"/>
        </w:trPr>
        <w:tc>
          <w:tcPr>
            <w:tcW w:w="2689" w:type="dxa"/>
            <w:vAlign w:val="center"/>
          </w:tcPr>
          <w:p w14:paraId="4D148111" w14:textId="77777777" w:rsidR="00B5111A" w:rsidRDefault="00B5111A" w:rsidP="00EA6B94">
            <w:pPr>
              <w:rPr>
                <w:rFonts w:ascii="Arial Nova Cond" w:hAnsi="Arial Nova Cond"/>
                <w:lang w:val="en-GB"/>
              </w:rPr>
            </w:pPr>
            <w:r>
              <w:rPr>
                <w:rFonts w:ascii="Arial Nova Cond" w:hAnsi="Arial Nova Cond"/>
                <w:lang w:val="en-GB"/>
              </w:rPr>
              <w:t xml:space="preserve">Request for session: </w:t>
            </w:r>
            <w:r w:rsidRPr="0017083B">
              <w:rPr>
                <w:rFonts w:ascii="Arial Nova Cond" w:hAnsi="Arial Nova Cond"/>
                <w:lang w:val="en-GB"/>
              </w:rPr>
              <w:t>*</w:t>
            </w:r>
          </w:p>
        </w:tc>
        <w:tc>
          <w:tcPr>
            <w:tcW w:w="7080" w:type="dxa"/>
            <w:vAlign w:val="center"/>
          </w:tcPr>
          <w:p w14:paraId="26A85A9F" w14:textId="081E425B" w:rsidR="00B5111A" w:rsidRPr="0017083B" w:rsidRDefault="00B5111A" w:rsidP="00EA6B94">
            <w:pPr>
              <w:jc w:val="center"/>
              <w:rPr>
                <w:rFonts w:ascii="Arial Nova Cond" w:hAnsi="Arial Nova Cond"/>
                <w:b/>
                <w:bCs/>
                <w:sz w:val="28"/>
                <w:szCs w:val="28"/>
                <w:lang w:val="en-GB"/>
              </w:rPr>
            </w:pPr>
            <w:r>
              <w:rPr>
                <w:rFonts w:ascii="Arial Nova Cond" w:hAnsi="Arial Nova Cond"/>
                <w:b/>
                <w:bCs/>
                <w:sz w:val="32"/>
                <w:szCs w:val="32"/>
                <w:lang w:val="en-GB"/>
              </w:rPr>
              <w:t>Race 1</w:t>
            </w:r>
            <w:r w:rsidRPr="00626707">
              <w:rPr>
                <w:rFonts w:ascii="Arial Nova Cond" w:hAnsi="Arial Nova Cond"/>
                <w:b/>
                <w:bCs/>
                <w:sz w:val="32"/>
                <w:szCs w:val="32"/>
                <w:lang w:val="en-GB"/>
              </w:rPr>
              <w:t xml:space="preserve">: </w:t>
            </w:r>
            <w:sdt>
              <w:sdtPr>
                <w:rPr>
                  <w:rFonts w:ascii="Arial Nova Cond" w:hAnsi="Arial Nova Cond"/>
                  <w:b/>
                  <w:bCs/>
                  <w:sz w:val="44"/>
                  <w:szCs w:val="44"/>
                  <w:lang w:val="en-GB"/>
                </w:rPr>
                <w:id w:val="-1507280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6707"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  <w:lang w:val="en-GB"/>
                  </w:rPr>
                  <w:t>☐</w:t>
                </w:r>
              </w:sdtContent>
            </w:sdt>
            <w:r w:rsidRPr="00626707">
              <w:rPr>
                <w:rFonts w:ascii="Arial Nova Cond" w:hAnsi="Arial Nova Cond"/>
                <w:b/>
                <w:bCs/>
                <w:sz w:val="36"/>
                <w:szCs w:val="36"/>
                <w:lang w:val="en-GB"/>
              </w:rPr>
              <w:t xml:space="preserve">  </w:t>
            </w:r>
            <w:r>
              <w:rPr>
                <w:rFonts w:ascii="Arial Nova Cond" w:hAnsi="Arial Nova Cond"/>
                <w:b/>
                <w:bCs/>
                <w:sz w:val="36"/>
                <w:szCs w:val="36"/>
                <w:lang w:val="en-GB"/>
              </w:rPr>
              <w:t>Race 2</w:t>
            </w:r>
            <w:r w:rsidRPr="00626707">
              <w:rPr>
                <w:rFonts w:ascii="Arial Nova Cond" w:hAnsi="Arial Nova Cond"/>
                <w:b/>
                <w:bCs/>
                <w:sz w:val="32"/>
                <w:szCs w:val="32"/>
                <w:lang w:val="en-GB"/>
              </w:rPr>
              <w:t>:</w:t>
            </w:r>
            <w:r w:rsidRPr="00626707">
              <w:rPr>
                <w:rFonts w:ascii="Arial Nova Cond" w:hAnsi="Arial Nova Cond"/>
                <w:b/>
                <w:bCs/>
                <w:sz w:val="44"/>
                <w:szCs w:val="44"/>
                <w:lang w:val="en-GB"/>
              </w:rPr>
              <w:t xml:space="preserve"> </w:t>
            </w:r>
            <w:sdt>
              <w:sdtPr>
                <w:rPr>
                  <w:rFonts w:ascii="Arial Nova Cond" w:hAnsi="Arial Nova Cond"/>
                  <w:b/>
                  <w:bCs/>
                  <w:sz w:val="44"/>
                  <w:szCs w:val="44"/>
                  <w:lang w:val="en-GB"/>
                </w:rPr>
                <w:id w:val="919523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6707"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  <w:lang w:val="en-GB"/>
                  </w:rPr>
                  <w:t>☐</w:t>
                </w:r>
              </w:sdtContent>
            </w:sdt>
            <w:r w:rsidRPr="00626707">
              <w:rPr>
                <w:rFonts w:ascii="Arial Nova Cond" w:hAnsi="Arial Nova Cond"/>
                <w:b/>
                <w:bCs/>
                <w:sz w:val="32"/>
                <w:szCs w:val="32"/>
                <w:lang w:val="en-GB"/>
              </w:rPr>
              <w:t xml:space="preserve">  Race </w:t>
            </w:r>
            <w:r>
              <w:rPr>
                <w:rFonts w:ascii="Arial Nova Cond" w:hAnsi="Arial Nova Cond"/>
                <w:b/>
                <w:bCs/>
                <w:sz w:val="32"/>
                <w:szCs w:val="32"/>
                <w:lang w:val="en-GB"/>
              </w:rPr>
              <w:t>3</w:t>
            </w:r>
            <w:r w:rsidRPr="00626707">
              <w:rPr>
                <w:rFonts w:ascii="Arial Nova Cond" w:hAnsi="Arial Nova Cond"/>
                <w:b/>
                <w:bCs/>
                <w:sz w:val="32"/>
                <w:szCs w:val="32"/>
                <w:lang w:val="en-GB"/>
              </w:rPr>
              <w:t>:</w:t>
            </w:r>
            <w:r w:rsidRPr="00626707">
              <w:rPr>
                <w:rFonts w:ascii="Arial Nova Cond" w:hAnsi="Arial Nova Cond"/>
                <w:b/>
                <w:bCs/>
                <w:sz w:val="44"/>
                <w:szCs w:val="44"/>
                <w:lang w:val="en-GB"/>
              </w:rPr>
              <w:t xml:space="preserve"> </w:t>
            </w:r>
            <w:sdt>
              <w:sdtPr>
                <w:rPr>
                  <w:rFonts w:ascii="Arial Nova Cond" w:hAnsi="Arial Nova Cond"/>
                  <w:b/>
                  <w:bCs/>
                  <w:sz w:val="44"/>
                  <w:szCs w:val="44"/>
                  <w:lang w:val="en-GB"/>
                </w:rPr>
                <w:id w:val="-196706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26707"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  <w:lang w:val="en-GB"/>
                  </w:rPr>
                  <w:t>☐</w:t>
                </w:r>
              </w:sdtContent>
            </w:sdt>
            <w:r w:rsidRPr="00626707">
              <w:rPr>
                <w:rFonts w:ascii="Arial Nova Cond" w:hAnsi="Arial Nova Cond"/>
                <w:b/>
                <w:bCs/>
                <w:sz w:val="32"/>
                <w:szCs w:val="32"/>
                <w:lang w:val="en-GB"/>
              </w:rPr>
              <w:t xml:space="preserve">  Race </w:t>
            </w:r>
            <w:r>
              <w:rPr>
                <w:rFonts w:ascii="Arial Nova Cond" w:hAnsi="Arial Nova Cond"/>
                <w:b/>
                <w:bCs/>
                <w:sz w:val="32"/>
                <w:szCs w:val="32"/>
                <w:lang w:val="en-GB"/>
              </w:rPr>
              <w:t>4</w:t>
            </w:r>
            <w:r w:rsidRPr="00626707">
              <w:rPr>
                <w:rFonts w:ascii="Arial Nova Cond" w:hAnsi="Arial Nova Cond"/>
                <w:b/>
                <w:bCs/>
                <w:sz w:val="32"/>
                <w:szCs w:val="32"/>
                <w:lang w:val="en-GB"/>
              </w:rPr>
              <w:t xml:space="preserve">: </w:t>
            </w:r>
            <w:sdt>
              <w:sdtPr>
                <w:rPr>
                  <w:rFonts w:ascii="Arial Nova Cond" w:hAnsi="Arial Nova Cond"/>
                  <w:b/>
                  <w:bCs/>
                  <w:sz w:val="44"/>
                  <w:szCs w:val="44"/>
                  <w:lang w:val="en-GB"/>
                </w:rPr>
                <w:id w:val="247009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  <w:lang w:val="en-GB"/>
                  </w:rPr>
                  <w:t>☐</w:t>
                </w:r>
              </w:sdtContent>
            </w:sdt>
          </w:p>
        </w:tc>
      </w:tr>
      <w:tr w:rsidR="00B5111A" w14:paraId="4196D072" w14:textId="77777777" w:rsidTr="00B5111A">
        <w:trPr>
          <w:trHeight w:val="2495"/>
        </w:trPr>
        <w:tc>
          <w:tcPr>
            <w:tcW w:w="2689" w:type="dxa"/>
            <w:vAlign w:val="center"/>
          </w:tcPr>
          <w:p w14:paraId="317DE2DF" w14:textId="77777777" w:rsidR="00B5111A" w:rsidRDefault="00B5111A" w:rsidP="00EA6B94">
            <w:pPr>
              <w:rPr>
                <w:rFonts w:ascii="Arial Nova Cond" w:hAnsi="Arial Nova Cond"/>
                <w:lang w:val="en-GB"/>
              </w:rPr>
            </w:pPr>
            <w:r>
              <w:rPr>
                <w:rFonts w:ascii="Arial Nova Cond" w:hAnsi="Arial Nova Cond"/>
                <w:lang w:val="en-GB"/>
              </w:rPr>
              <w:t>Reason for request:</w:t>
            </w:r>
            <w:r w:rsidRPr="0017083B">
              <w:rPr>
                <w:rFonts w:ascii="Arial Nova Cond" w:hAnsi="Arial Nova Cond"/>
                <w:lang w:val="en-GB"/>
              </w:rPr>
              <w:t xml:space="preserve"> *</w:t>
            </w:r>
          </w:p>
        </w:tc>
        <w:tc>
          <w:tcPr>
            <w:tcW w:w="7080" w:type="dxa"/>
          </w:tcPr>
          <w:p w14:paraId="457556FC" w14:textId="77777777" w:rsidR="00B5111A" w:rsidRDefault="00B5111A" w:rsidP="00EA6B94">
            <w:pPr>
              <w:rPr>
                <w:rFonts w:ascii="Arial Nova Cond" w:hAnsi="Arial Nova Cond"/>
                <w:lang w:val="en-GB"/>
              </w:rPr>
            </w:pPr>
          </w:p>
        </w:tc>
      </w:tr>
      <w:tr w:rsidR="00B5111A" w14:paraId="0E981EEF" w14:textId="77777777" w:rsidTr="00EA6B94">
        <w:trPr>
          <w:trHeight w:val="680"/>
        </w:trPr>
        <w:tc>
          <w:tcPr>
            <w:tcW w:w="2689" w:type="dxa"/>
            <w:vAlign w:val="center"/>
          </w:tcPr>
          <w:p w14:paraId="51C78984" w14:textId="77777777" w:rsidR="00B5111A" w:rsidRDefault="00B5111A" w:rsidP="00EA6B94">
            <w:pPr>
              <w:rPr>
                <w:rFonts w:ascii="Arial Nova Cond" w:hAnsi="Arial Nova Cond"/>
                <w:lang w:val="en-GB"/>
              </w:rPr>
            </w:pPr>
            <w:r>
              <w:rPr>
                <w:rFonts w:ascii="Arial Nova Cond" w:hAnsi="Arial Nova Cond"/>
                <w:lang w:val="en-GB"/>
              </w:rPr>
              <w:t xml:space="preserve">Competitor´s signature: </w:t>
            </w:r>
            <w:r w:rsidRPr="0017083B">
              <w:rPr>
                <w:rFonts w:ascii="Arial Nova Cond" w:hAnsi="Arial Nova Cond"/>
                <w:lang w:val="en-GB"/>
              </w:rPr>
              <w:t>*</w:t>
            </w:r>
          </w:p>
        </w:tc>
        <w:tc>
          <w:tcPr>
            <w:tcW w:w="7080" w:type="dxa"/>
          </w:tcPr>
          <w:p w14:paraId="6EF38091" w14:textId="77777777" w:rsidR="00B5111A" w:rsidRDefault="00B5111A" w:rsidP="00EA6B94">
            <w:pPr>
              <w:rPr>
                <w:rFonts w:ascii="Arial Nova Cond" w:hAnsi="Arial Nova Cond"/>
                <w:lang w:val="en-GB"/>
              </w:rPr>
            </w:pPr>
          </w:p>
        </w:tc>
      </w:tr>
    </w:tbl>
    <w:p w14:paraId="308E3263" w14:textId="77777777" w:rsidR="00B5111A" w:rsidRDefault="00B5111A" w:rsidP="00BA68CD">
      <w:pPr>
        <w:tabs>
          <w:tab w:val="left" w:pos="3600"/>
          <w:tab w:val="left" w:pos="6660"/>
        </w:tabs>
        <w:spacing w:after="0" w:line="240" w:lineRule="auto"/>
        <w:rPr>
          <w:rFonts w:ascii="Arial Nova Cond" w:hAnsi="Arial Nova Cond"/>
          <w:b/>
          <w:sz w:val="21"/>
          <w:szCs w:val="21"/>
          <w:lang w:val="en-GB"/>
        </w:rPr>
      </w:pPr>
    </w:p>
    <w:p w14:paraId="7739B739" w14:textId="77777777" w:rsidR="00B5111A" w:rsidRDefault="00B5111A" w:rsidP="00BA68CD">
      <w:pPr>
        <w:tabs>
          <w:tab w:val="left" w:pos="3600"/>
          <w:tab w:val="left" w:pos="6660"/>
        </w:tabs>
        <w:spacing w:after="0" w:line="240" w:lineRule="auto"/>
        <w:rPr>
          <w:rFonts w:ascii="Arial Nova Cond" w:hAnsi="Arial Nova Cond"/>
          <w:b/>
          <w:sz w:val="21"/>
          <w:szCs w:val="21"/>
          <w:lang w:val="en-GB"/>
        </w:rPr>
      </w:pPr>
    </w:p>
    <w:p w14:paraId="643880D8" w14:textId="77777777" w:rsidR="00B5111A" w:rsidRDefault="00B5111A" w:rsidP="00BA68CD">
      <w:pPr>
        <w:tabs>
          <w:tab w:val="left" w:pos="3600"/>
          <w:tab w:val="left" w:pos="6660"/>
        </w:tabs>
        <w:spacing w:after="0" w:line="240" w:lineRule="auto"/>
        <w:rPr>
          <w:rFonts w:ascii="Arial Nova Cond" w:hAnsi="Arial Nova Cond"/>
          <w:b/>
          <w:sz w:val="21"/>
          <w:szCs w:val="21"/>
          <w:lang w:val="en-GB"/>
        </w:rPr>
      </w:pPr>
    </w:p>
    <w:sectPr w:rsidR="00B5111A" w:rsidSect="00B5111A">
      <w:headerReference w:type="default" r:id="rId8"/>
      <w:footerReference w:type="default" r:id="rId9"/>
      <w:pgSz w:w="11906" w:h="16838"/>
      <w:pgMar w:top="2127" w:right="851" w:bottom="284" w:left="851" w:header="425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567B0" w14:textId="77777777" w:rsidR="000D6C7D" w:rsidRDefault="000D6C7D" w:rsidP="003A769D">
      <w:pPr>
        <w:spacing w:after="0" w:line="240" w:lineRule="auto"/>
      </w:pPr>
      <w:r>
        <w:separator/>
      </w:r>
    </w:p>
  </w:endnote>
  <w:endnote w:type="continuationSeparator" w:id="0">
    <w:p w14:paraId="5E8C89CF" w14:textId="77777777" w:rsidR="000D6C7D" w:rsidRDefault="000D6C7D" w:rsidP="003A7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Clear Sans">
    <w:charset w:val="EE"/>
    <w:family w:val="swiss"/>
    <w:pitch w:val="variable"/>
    <w:sig w:usb0="A00002EF" w:usb1="500078FB" w:usb2="0000000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BC455" w14:textId="77777777" w:rsidR="008A7763" w:rsidRPr="008A7763" w:rsidRDefault="008A7763" w:rsidP="008A7763">
    <w:pPr>
      <w:pStyle w:val="Zpat"/>
      <w:jc w:val="center"/>
      <w:rPr>
        <w:rFonts w:ascii="Arial Narrow" w:hAnsi="Arial Narrow"/>
        <w:i/>
        <w:lang w:val="en-GB"/>
      </w:rPr>
    </w:pPr>
    <w:r w:rsidRPr="008A7763">
      <w:rPr>
        <w:rFonts w:ascii="Arial Narrow" w:hAnsi="Arial Narrow"/>
        <w:i/>
        <w:sz w:val="16"/>
        <w:szCs w:val="16"/>
        <w:lang w:val="en-GB"/>
      </w:rPr>
      <w:t xml:space="preserve">Page </w:t>
    </w:r>
    <w:r w:rsidRPr="008A7763">
      <w:rPr>
        <w:rStyle w:val="slostrnky"/>
        <w:rFonts w:ascii="Arial Narrow" w:hAnsi="Arial Narrow"/>
        <w:i/>
        <w:sz w:val="16"/>
        <w:szCs w:val="16"/>
        <w:lang w:val="en-GB"/>
      </w:rPr>
      <w:fldChar w:fldCharType="begin"/>
    </w:r>
    <w:r w:rsidRPr="008A7763">
      <w:rPr>
        <w:rStyle w:val="slostrnky"/>
        <w:rFonts w:ascii="Arial Narrow" w:hAnsi="Arial Narrow"/>
        <w:i/>
        <w:sz w:val="16"/>
        <w:szCs w:val="16"/>
        <w:lang w:val="en-GB"/>
      </w:rPr>
      <w:instrText xml:space="preserve"> PAGE </w:instrText>
    </w:r>
    <w:r w:rsidRPr="008A7763">
      <w:rPr>
        <w:rStyle w:val="slostrnky"/>
        <w:rFonts w:ascii="Arial Narrow" w:hAnsi="Arial Narrow"/>
        <w:i/>
        <w:sz w:val="16"/>
        <w:szCs w:val="16"/>
        <w:lang w:val="en-GB"/>
      </w:rPr>
      <w:fldChar w:fldCharType="separate"/>
    </w:r>
    <w:r w:rsidR="00D402A0">
      <w:rPr>
        <w:rStyle w:val="slostrnky"/>
        <w:rFonts w:ascii="Arial Narrow" w:hAnsi="Arial Narrow"/>
        <w:i/>
        <w:noProof/>
        <w:sz w:val="16"/>
        <w:szCs w:val="16"/>
        <w:lang w:val="en-GB"/>
      </w:rPr>
      <w:t>1</w:t>
    </w:r>
    <w:r w:rsidRPr="008A7763">
      <w:rPr>
        <w:rStyle w:val="slostrnky"/>
        <w:rFonts w:ascii="Arial Narrow" w:hAnsi="Arial Narrow"/>
        <w:i/>
        <w:sz w:val="16"/>
        <w:szCs w:val="16"/>
        <w:lang w:val="en-GB"/>
      </w:rPr>
      <w:fldChar w:fldCharType="end"/>
    </w:r>
    <w:r w:rsidRPr="008A7763">
      <w:rPr>
        <w:rStyle w:val="slostrnky"/>
        <w:rFonts w:ascii="Arial Narrow" w:hAnsi="Arial Narrow"/>
        <w:i/>
        <w:sz w:val="16"/>
        <w:szCs w:val="16"/>
        <w:lang w:val="en-GB"/>
      </w:rPr>
      <w:t xml:space="preserve"> of </w:t>
    </w:r>
    <w:r w:rsidRPr="008A7763">
      <w:rPr>
        <w:rStyle w:val="slostrnky"/>
        <w:rFonts w:ascii="Arial Narrow" w:hAnsi="Arial Narrow"/>
        <w:i/>
        <w:sz w:val="16"/>
        <w:szCs w:val="16"/>
        <w:lang w:val="en-GB"/>
      </w:rPr>
      <w:fldChar w:fldCharType="begin"/>
    </w:r>
    <w:r w:rsidRPr="008A7763">
      <w:rPr>
        <w:rStyle w:val="slostrnky"/>
        <w:rFonts w:ascii="Arial Narrow" w:hAnsi="Arial Narrow"/>
        <w:i/>
        <w:sz w:val="16"/>
        <w:szCs w:val="16"/>
        <w:lang w:val="en-GB"/>
      </w:rPr>
      <w:instrText xml:space="preserve"> NUMPAGES </w:instrText>
    </w:r>
    <w:r w:rsidRPr="008A7763">
      <w:rPr>
        <w:rStyle w:val="slostrnky"/>
        <w:rFonts w:ascii="Arial Narrow" w:hAnsi="Arial Narrow"/>
        <w:i/>
        <w:sz w:val="16"/>
        <w:szCs w:val="16"/>
        <w:lang w:val="en-GB"/>
      </w:rPr>
      <w:fldChar w:fldCharType="separate"/>
    </w:r>
    <w:r w:rsidR="00D402A0">
      <w:rPr>
        <w:rStyle w:val="slostrnky"/>
        <w:rFonts w:ascii="Arial Narrow" w:hAnsi="Arial Narrow"/>
        <w:i/>
        <w:noProof/>
        <w:sz w:val="16"/>
        <w:szCs w:val="16"/>
        <w:lang w:val="en-GB"/>
      </w:rPr>
      <w:t>1</w:t>
    </w:r>
    <w:r w:rsidRPr="008A7763">
      <w:rPr>
        <w:rStyle w:val="slostrnky"/>
        <w:rFonts w:ascii="Arial Narrow" w:hAnsi="Arial Narrow"/>
        <w:i/>
        <w:sz w:val="16"/>
        <w:szCs w:val="16"/>
        <w:lang w:val="en-GB"/>
      </w:rPr>
      <w:fldChar w:fldCharType="end"/>
    </w:r>
  </w:p>
  <w:p w14:paraId="6EA7D7E7" w14:textId="77777777" w:rsidR="008A7763" w:rsidRDefault="008A7763" w:rsidP="00A9796B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CA361" w14:textId="77777777" w:rsidR="000D6C7D" w:rsidRDefault="000D6C7D" w:rsidP="003A769D">
      <w:pPr>
        <w:spacing w:after="0" w:line="240" w:lineRule="auto"/>
      </w:pPr>
      <w:r>
        <w:separator/>
      </w:r>
    </w:p>
  </w:footnote>
  <w:footnote w:type="continuationSeparator" w:id="0">
    <w:p w14:paraId="3A7B912A" w14:textId="77777777" w:rsidR="000D6C7D" w:rsidRDefault="000D6C7D" w:rsidP="003A76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40" w:type="dxa"/>
      <w:tblInd w:w="-34" w:type="dxa"/>
      <w:tblLook w:val="04A0" w:firstRow="1" w:lastRow="0" w:firstColumn="1" w:lastColumn="0" w:noHBand="0" w:noVBand="1"/>
    </w:tblPr>
    <w:tblGrid>
      <w:gridCol w:w="2130"/>
      <w:gridCol w:w="2920"/>
      <w:gridCol w:w="2595"/>
      <w:gridCol w:w="2595"/>
    </w:tblGrid>
    <w:tr w:rsidR="00B047F8" w14:paraId="7B89D538" w14:textId="77777777" w:rsidTr="00B047F8">
      <w:tc>
        <w:tcPr>
          <w:tcW w:w="2130" w:type="dxa"/>
        </w:tcPr>
        <w:p w14:paraId="6991E87D" w14:textId="377ECF6E" w:rsidR="00B047F8" w:rsidRDefault="00B047F8" w:rsidP="00B047F8">
          <w:pPr>
            <w:pStyle w:val="Nadpis1"/>
            <w:ind w:left="0" w:firstLine="0"/>
            <w:jc w:val="center"/>
          </w:pPr>
        </w:p>
      </w:tc>
      <w:tc>
        <w:tcPr>
          <w:tcW w:w="2920" w:type="dxa"/>
        </w:tcPr>
        <w:p w14:paraId="1D90F7A0" w14:textId="77777777" w:rsidR="00B047F8" w:rsidRDefault="00B047F8" w:rsidP="00B047F8">
          <w:pPr>
            <w:pStyle w:val="Nadpis1"/>
            <w:ind w:left="0" w:firstLine="0"/>
            <w:jc w:val="center"/>
          </w:pPr>
        </w:p>
      </w:tc>
      <w:tc>
        <w:tcPr>
          <w:tcW w:w="2595" w:type="dxa"/>
        </w:tcPr>
        <w:p w14:paraId="5D788466" w14:textId="77777777" w:rsidR="00B047F8" w:rsidRPr="00D042DC" w:rsidRDefault="00B047F8" w:rsidP="00B047F8">
          <w:pPr>
            <w:pStyle w:val="Nadpis1"/>
            <w:tabs>
              <w:tab w:val="clear" w:pos="3330"/>
              <w:tab w:val="clear" w:pos="3510"/>
              <w:tab w:val="left" w:pos="1104"/>
              <w:tab w:val="left" w:pos="3264"/>
            </w:tabs>
            <w:ind w:left="0" w:firstLine="0"/>
            <w:jc w:val="right"/>
            <w:rPr>
              <w:i w:val="0"/>
            </w:rPr>
          </w:pPr>
        </w:p>
      </w:tc>
      <w:tc>
        <w:tcPr>
          <w:tcW w:w="2595" w:type="dxa"/>
        </w:tcPr>
        <w:p w14:paraId="737C1DA2" w14:textId="67A4B39B" w:rsidR="00B047F8" w:rsidRPr="00D042DC" w:rsidRDefault="00B5111A" w:rsidP="00B5111A">
          <w:pPr>
            <w:pStyle w:val="Nadpis1"/>
            <w:tabs>
              <w:tab w:val="clear" w:pos="3330"/>
              <w:tab w:val="clear" w:pos="3510"/>
              <w:tab w:val="left" w:pos="1104"/>
              <w:tab w:val="center" w:pos="1189"/>
              <w:tab w:val="right" w:pos="2379"/>
              <w:tab w:val="left" w:pos="3264"/>
            </w:tabs>
            <w:ind w:left="0" w:firstLine="0"/>
            <w:rPr>
              <w:i w:val="0"/>
            </w:rPr>
          </w:pPr>
          <w:r>
            <w:rPr>
              <w:i w:val="0"/>
            </w:rPr>
            <w:tab/>
          </w:r>
          <w:r>
            <w:rPr>
              <w:i w:val="0"/>
            </w:rPr>
            <w:tab/>
          </w:r>
        </w:p>
      </w:tc>
    </w:tr>
  </w:tbl>
  <w:p w14:paraId="71C5D1D5" w14:textId="104CA044" w:rsidR="00B047F8" w:rsidRDefault="00B047F8" w:rsidP="00027BD4">
    <w:pPr>
      <w:rPr>
        <w:noProof/>
        <w:lang w:eastAsia="cs-CZ"/>
      </w:rPr>
    </w:pPr>
  </w:p>
  <w:p w14:paraId="4D0FC865" w14:textId="30CACFAA" w:rsidR="007E2595" w:rsidRDefault="00D1386F" w:rsidP="00993E4A">
    <w:pPr>
      <w:jc w:val="center"/>
      <w:rPr>
        <w:rFonts w:ascii="Arial Narrow" w:hAnsi="Arial Narrow"/>
        <w:b/>
        <w:i/>
        <w:sz w:val="36"/>
      </w:rPr>
    </w:pPr>
    <w:r>
      <w:rPr>
        <w:noProof/>
      </w:rPr>
      <w:drawing>
        <wp:inline distT="0" distB="0" distL="0" distR="0" wp14:anchorId="6F8D7E94" wp14:editId="223DDB18">
          <wp:extent cx="2524125" cy="347980"/>
          <wp:effectExtent l="0" t="0" r="9525" b="0"/>
          <wp:docPr id="1088029649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9012835" name="Obrázek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4125" cy="347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187B9CF" w14:textId="77777777" w:rsidR="004F6B6C" w:rsidRDefault="004F6B6C" w:rsidP="007E2595">
    <w:pPr>
      <w:pStyle w:val="Nadpis1"/>
      <w:jc w:val="center"/>
      <w:rPr>
        <w:rFonts w:ascii="Arial Narrow" w:hAnsi="Arial Narrow"/>
        <w:b/>
        <w:i w:val="0"/>
        <w:sz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4777C2"/>
    <w:multiLevelType w:val="hybridMultilevel"/>
    <w:tmpl w:val="06069408"/>
    <w:lvl w:ilvl="0" w:tplc="94B6A6A2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0453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CCC"/>
    <w:rsid w:val="00017E17"/>
    <w:rsid w:val="00026B85"/>
    <w:rsid w:val="00027BD4"/>
    <w:rsid w:val="00031EF7"/>
    <w:rsid w:val="00056D29"/>
    <w:rsid w:val="000700DD"/>
    <w:rsid w:val="000A202F"/>
    <w:rsid w:val="000A2066"/>
    <w:rsid w:val="000A58E0"/>
    <w:rsid w:val="000B23D5"/>
    <w:rsid w:val="000D21A9"/>
    <w:rsid w:val="000D3F24"/>
    <w:rsid w:val="000D6C7D"/>
    <w:rsid w:val="000D7A04"/>
    <w:rsid w:val="000E11A7"/>
    <w:rsid w:val="000F6676"/>
    <w:rsid w:val="0011653F"/>
    <w:rsid w:val="00120D76"/>
    <w:rsid w:val="00121CE5"/>
    <w:rsid w:val="00123BC8"/>
    <w:rsid w:val="00124A07"/>
    <w:rsid w:val="00137CF2"/>
    <w:rsid w:val="001436B0"/>
    <w:rsid w:val="001507DB"/>
    <w:rsid w:val="00153B25"/>
    <w:rsid w:val="00156568"/>
    <w:rsid w:val="00171553"/>
    <w:rsid w:val="001728FA"/>
    <w:rsid w:val="00172EE8"/>
    <w:rsid w:val="00180514"/>
    <w:rsid w:val="00184AB3"/>
    <w:rsid w:val="001920FE"/>
    <w:rsid w:val="001A0B4C"/>
    <w:rsid w:val="001B5B98"/>
    <w:rsid w:val="001C1643"/>
    <w:rsid w:val="001C54C9"/>
    <w:rsid w:val="001E2087"/>
    <w:rsid w:val="001E54E9"/>
    <w:rsid w:val="00207AB1"/>
    <w:rsid w:val="00211F40"/>
    <w:rsid w:val="0024228A"/>
    <w:rsid w:val="00267A4D"/>
    <w:rsid w:val="00275F71"/>
    <w:rsid w:val="0028029E"/>
    <w:rsid w:val="002810D7"/>
    <w:rsid w:val="0029063D"/>
    <w:rsid w:val="002909DA"/>
    <w:rsid w:val="002936F6"/>
    <w:rsid w:val="00294069"/>
    <w:rsid w:val="002B536E"/>
    <w:rsid w:val="002D6E2A"/>
    <w:rsid w:val="002E3E63"/>
    <w:rsid w:val="002E7420"/>
    <w:rsid w:val="002F0C19"/>
    <w:rsid w:val="002F29EE"/>
    <w:rsid w:val="002F6955"/>
    <w:rsid w:val="00306E69"/>
    <w:rsid w:val="00322DAC"/>
    <w:rsid w:val="00335122"/>
    <w:rsid w:val="003375D0"/>
    <w:rsid w:val="00337F78"/>
    <w:rsid w:val="00342E21"/>
    <w:rsid w:val="00353105"/>
    <w:rsid w:val="00367FE9"/>
    <w:rsid w:val="00371A79"/>
    <w:rsid w:val="0037562D"/>
    <w:rsid w:val="00376743"/>
    <w:rsid w:val="00377D62"/>
    <w:rsid w:val="00382798"/>
    <w:rsid w:val="00383E1B"/>
    <w:rsid w:val="00383F54"/>
    <w:rsid w:val="003904A8"/>
    <w:rsid w:val="003A0253"/>
    <w:rsid w:val="003A2DFC"/>
    <w:rsid w:val="003A3C88"/>
    <w:rsid w:val="003A3F38"/>
    <w:rsid w:val="003A6B59"/>
    <w:rsid w:val="003A769D"/>
    <w:rsid w:val="003B2AA4"/>
    <w:rsid w:val="003D205D"/>
    <w:rsid w:val="003D4BF9"/>
    <w:rsid w:val="003D5056"/>
    <w:rsid w:val="003F3DA7"/>
    <w:rsid w:val="003F3DE5"/>
    <w:rsid w:val="003F50EE"/>
    <w:rsid w:val="003F60B6"/>
    <w:rsid w:val="003F63CC"/>
    <w:rsid w:val="004002B4"/>
    <w:rsid w:val="00407B3F"/>
    <w:rsid w:val="0041107A"/>
    <w:rsid w:val="00412561"/>
    <w:rsid w:val="00412A31"/>
    <w:rsid w:val="00416FF3"/>
    <w:rsid w:val="0042037D"/>
    <w:rsid w:val="0042181D"/>
    <w:rsid w:val="004222AD"/>
    <w:rsid w:val="00424DD0"/>
    <w:rsid w:val="00435C9E"/>
    <w:rsid w:val="00436B3C"/>
    <w:rsid w:val="00441441"/>
    <w:rsid w:val="004432B8"/>
    <w:rsid w:val="00461B8D"/>
    <w:rsid w:val="0047584F"/>
    <w:rsid w:val="00483350"/>
    <w:rsid w:val="00490D4B"/>
    <w:rsid w:val="004A0567"/>
    <w:rsid w:val="004A1581"/>
    <w:rsid w:val="004A62B2"/>
    <w:rsid w:val="004A7A76"/>
    <w:rsid w:val="004B3A9E"/>
    <w:rsid w:val="004C4494"/>
    <w:rsid w:val="004D1A75"/>
    <w:rsid w:val="004D43A0"/>
    <w:rsid w:val="004D525A"/>
    <w:rsid w:val="004E31BB"/>
    <w:rsid w:val="004F5A43"/>
    <w:rsid w:val="004F686D"/>
    <w:rsid w:val="004F6B6C"/>
    <w:rsid w:val="00527EF1"/>
    <w:rsid w:val="00531741"/>
    <w:rsid w:val="00533110"/>
    <w:rsid w:val="00534108"/>
    <w:rsid w:val="00534E93"/>
    <w:rsid w:val="00554276"/>
    <w:rsid w:val="00556E4D"/>
    <w:rsid w:val="00571592"/>
    <w:rsid w:val="00577D0A"/>
    <w:rsid w:val="005813FD"/>
    <w:rsid w:val="00582721"/>
    <w:rsid w:val="00583CD3"/>
    <w:rsid w:val="005917F3"/>
    <w:rsid w:val="00594ABB"/>
    <w:rsid w:val="005A010C"/>
    <w:rsid w:val="005B40AD"/>
    <w:rsid w:val="005B6DD8"/>
    <w:rsid w:val="005C1D41"/>
    <w:rsid w:val="005D044D"/>
    <w:rsid w:val="005E1149"/>
    <w:rsid w:val="005E3C22"/>
    <w:rsid w:val="005F368E"/>
    <w:rsid w:val="005F4E00"/>
    <w:rsid w:val="005F506E"/>
    <w:rsid w:val="00612333"/>
    <w:rsid w:val="00616B79"/>
    <w:rsid w:val="006273D1"/>
    <w:rsid w:val="006326D6"/>
    <w:rsid w:val="00637901"/>
    <w:rsid w:val="006406CE"/>
    <w:rsid w:val="00647268"/>
    <w:rsid w:val="00657A39"/>
    <w:rsid w:val="00677183"/>
    <w:rsid w:val="006841E3"/>
    <w:rsid w:val="006853D5"/>
    <w:rsid w:val="006870EA"/>
    <w:rsid w:val="00694FC7"/>
    <w:rsid w:val="006A426F"/>
    <w:rsid w:val="006A5213"/>
    <w:rsid w:val="006B16FB"/>
    <w:rsid w:val="006B1A21"/>
    <w:rsid w:val="006C1849"/>
    <w:rsid w:val="006C2618"/>
    <w:rsid w:val="006C2A6A"/>
    <w:rsid w:val="006D730B"/>
    <w:rsid w:val="006E2303"/>
    <w:rsid w:val="006E443F"/>
    <w:rsid w:val="006E45FC"/>
    <w:rsid w:val="006F3FEB"/>
    <w:rsid w:val="00704991"/>
    <w:rsid w:val="00722C09"/>
    <w:rsid w:val="00724276"/>
    <w:rsid w:val="00726CBF"/>
    <w:rsid w:val="00726F05"/>
    <w:rsid w:val="007272F9"/>
    <w:rsid w:val="00734A65"/>
    <w:rsid w:val="007402D5"/>
    <w:rsid w:val="00765B05"/>
    <w:rsid w:val="0077235B"/>
    <w:rsid w:val="0077772D"/>
    <w:rsid w:val="00780B34"/>
    <w:rsid w:val="00781B91"/>
    <w:rsid w:val="0079153C"/>
    <w:rsid w:val="007A60E7"/>
    <w:rsid w:val="007B4C6F"/>
    <w:rsid w:val="007B4E60"/>
    <w:rsid w:val="007B7A0E"/>
    <w:rsid w:val="007D06D5"/>
    <w:rsid w:val="007D7CBA"/>
    <w:rsid w:val="007E2595"/>
    <w:rsid w:val="007E4CDF"/>
    <w:rsid w:val="007F6CA7"/>
    <w:rsid w:val="007F7465"/>
    <w:rsid w:val="008043EA"/>
    <w:rsid w:val="008147E1"/>
    <w:rsid w:val="008203C9"/>
    <w:rsid w:val="00820F3B"/>
    <w:rsid w:val="00825A6B"/>
    <w:rsid w:val="00842251"/>
    <w:rsid w:val="00843211"/>
    <w:rsid w:val="00843EB0"/>
    <w:rsid w:val="00875708"/>
    <w:rsid w:val="008800AE"/>
    <w:rsid w:val="00885221"/>
    <w:rsid w:val="00885739"/>
    <w:rsid w:val="0089588F"/>
    <w:rsid w:val="008A3FF3"/>
    <w:rsid w:val="008A747D"/>
    <w:rsid w:val="008A7763"/>
    <w:rsid w:val="008A7F98"/>
    <w:rsid w:val="008B60FF"/>
    <w:rsid w:val="008B6A76"/>
    <w:rsid w:val="008C5543"/>
    <w:rsid w:val="008D05C0"/>
    <w:rsid w:val="008D24B6"/>
    <w:rsid w:val="008D562F"/>
    <w:rsid w:val="008D568F"/>
    <w:rsid w:val="008E3DD4"/>
    <w:rsid w:val="008F523E"/>
    <w:rsid w:val="009058C1"/>
    <w:rsid w:val="009160FF"/>
    <w:rsid w:val="00931AEB"/>
    <w:rsid w:val="00945B00"/>
    <w:rsid w:val="00963021"/>
    <w:rsid w:val="009640EC"/>
    <w:rsid w:val="00965CDE"/>
    <w:rsid w:val="00973E51"/>
    <w:rsid w:val="009740D4"/>
    <w:rsid w:val="009776DE"/>
    <w:rsid w:val="0098619C"/>
    <w:rsid w:val="0098776C"/>
    <w:rsid w:val="00993E4A"/>
    <w:rsid w:val="009A1ABF"/>
    <w:rsid w:val="009A69B1"/>
    <w:rsid w:val="009A7AD3"/>
    <w:rsid w:val="009C341D"/>
    <w:rsid w:val="009C635F"/>
    <w:rsid w:val="009D5CD4"/>
    <w:rsid w:val="009E0C96"/>
    <w:rsid w:val="009E6EC6"/>
    <w:rsid w:val="009F07F0"/>
    <w:rsid w:val="00A06C38"/>
    <w:rsid w:val="00A24DC5"/>
    <w:rsid w:val="00A3169D"/>
    <w:rsid w:val="00A31746"/>
    <w:rsid w:val="00A33946"/>
    <w:rsid w:val="00A362EE"/>
    <w:rsid w:val="00A40A9A"/>
    <w:rsid w:val="00A43FE1"/>
    <w:rsid w:val="00A461E3"/>
    <w:rsid w:val="00A46C19"/>
    <w:rsid w:val="00A62CA9"/>
    <w:rsid w:val="00A7444E"/>
    <w:rsid w:val="00A75712"/>
    <w:rsid w:val="00A7612E"/>
    <w:rsid w:val="00A77164"/>
    <w:rsid w:val="00A773C8"/>
    <w:rsid w:val="00A85C65"/>
    <w:rsid w:val="00A9796B"/>
    <w:rsid w:val="00A97C15"/>
    <w:rsid w:val="00AA2DBB"/>
    <w:rsid w:val="00AB1C99"/>
    <w:rsid w:val="00AC17DE"/>
    <w:rsid w:val="00AD3F39"/>
    <w:rsid w:val="00AD725C"/>
    <w:rsid w:val="00AE1673"/>
    <w:rsid w:val="00AE76CE"/>
    <w:rsid w:val="00B00AE2"/>
    <w:rsid w:val="00B01AE9"/>
    <w:rsid w:val="00B047F8"/>
    <w:rsid w:val="00B06584"/>
    <w:rsid w:val="00B07523"/>
    <w:rsid w:val="00B11D4F"/>
    <w:rsid w:val="00B13715"/>
    <w:rsid w:val="00B30127"/>
    <w:rsid w:val="00B32213"/>
    <w:rsid w:val="00B451D3"/>
    <w:rsid w:val="00B5111A"/>
    <w:rsid w:val="00B54A99"/>
    <w:rsid w:val="00B573E8"/>
    <w:rsid w:val="00B631AE"/>
    <w:rsid w:val="00B7410C"/>
    <w:rsid w:val="00B74A15"/>
    <w:rsid w:val="00B76F3F"/>
    <w:rsid w:val="00B7787E"/>
    <w:rsid w:val="00B90EDE"/>
    <w:rsid w:val="00B93CCC"/>
    <w:rsid w:val="00BA1C0D"/>
    <w:rsid w:val="00BA68CD"/>
    <w:rsid w:val="00BB73B6"/>
    <w:rsid w:val="00BC4A43"/>
    <w:rsid w:val="00BD6D85"/>
    <w:rsid w:val="00BD7B87"/>
    <w:rsid w:val="00BE1F71"/>
    <w:rsid w:val="00BE7388"/>
    <w:rsid w:val="00C0163F"/>
    <w:rsid w:val="00C20864"/>
    <w:rsid w:val="00C23257"/>
    <w:rsid w:val="00C46A68"/>
    <w:rsid w:val="00C46E2A"/>
    <w:rsid w:val="00C47FAB"/>
    <w:rsid w:val="00C501F5"/>
    <w:rsid w:val="00C62BF4"/>
    <w:rsid w:val="00C645C5"/>
    <w:rsid w:val="00C645E5"/>
    <w:rsid w:val="00C64D84"/>
    <w:rsid w:val="00C66024"/>
    <w:rsid w:val="00C66AF6"/>
    <w:rsid w:val="00C72D1F"/>
    <w:rsid w:val="00C75D67"/>
    <w:rsid w:val="00C771AE"/>
    <w:rsid w:val="00C9021E"/>
    <w:rsid w:val="00C94F17"/>
    <w:rsid w:val="00C96FA2"/>
    <w:rsid w:val="00CB6D51"/>
    <w:rsid w:val="00CB7D17"/>
    <w:rsid w:val="00CC2447"/>
    <w:rsid w:val="00CE7F06"/>
    <w:rsid w:val="00D0249D"/>
    <w:rsid w:val="00D11810"/>
    <w:rsid w:val="00D1386F"/>
    <w:rsid w:val="00D20E62"/>
    <w:rsid w:val="00D227C4"/>
    <w:rsid w:val="00D2590B"/>
    <w:rsid w:val="00D33899"/>
    <w:rsid w:val="00D402A0"/>
    <w:rsid w:val="00D6115D"/>
    <w:rsid w:val="00D615FB"/>
    <w:rsid w:val="00D66AFE"/>
    <w:rsid w:val="00D70F77"/>
    <w:rsid w:val="00D7451B"/>
    <w:rsid w:val="00D76634"/>
    <w:rsid w:val="00D7715C"/>
    <w:rsid w:val="00D80E40"/>
    <w:rsid w:val="00D822AC"/>
    <w:rsid w:val="00D87F2D"/>
    <w:rsid w:val="00D92010"/>
    <w:rsid w:val="00D95E1F"/>
    <w:rsid w:val="00DA0F00"/>
    <w:rsid w:val="00DA2871"/>
    <w:rsid w:val="00DA31EE"/>
    <w:rsid w:val="00DA32D7"/>
    <w:rsid w:val="00DA37CB"/>
    <w:rsid w:val="00DB031B"/>
    <w:rsid w:val="00DB60FC"/>
    <w:rsid w:val="00DE1314"/>
    <w:rsid w:val="00DE7894"/>
    <w:rsid w:val="00DF022A"/>
    <w:rsid w:val="00E10267"/>
    <w:rsid w:val="00E10FA6"/>
    <w:rsid w:val="00E13068"/>
    <w:rsid w:val="00E13781"/>
    <w:rsid w:val="00E16202"/>
    <w:rsid w:val="00E27881"/>
    <w:rsid w:val="00E431CF"/>
    <w:rsid w:val="00E4672D"/>
    <w:rsid w:val="00E502CD"/>
    <w:rsid w:val="00E553A5"/>
    <w:rsid w:val="00E650B0"/>
    <w:rsid w:val="00E72515"/>
    <w:rsid w:val="00E77179"/>
    <w:rsid w:val="00E80E98"/>
    <w:rsid w:val="00E84816"/>
    <w:rsid w:val="00E91668"/>
    <w:rsid w:val="00EA0CB7"/>
    <w:rsid w:val="00EB146B"/>
    <w:rsid w:val="00EB385F"/>
    <w:rsid w:val="00EC0F48"/>
    <w:rsid w:val="00EC1262"/>
    <w:rsid w:val="00EC21A2"/>
    <w:rsid w:val="00ED4142"/>
    <w:rsid w:val="00ED48C1"/>
    <w:rsid w:val="00ED6BCA"/>
    <w:rsid w:val="00EF19EB"/>
    <w:rsid w:val="00EF26EE"/>
    <w:rsid w:val="00EF4D83"/>
    <w:rsid w:val="00F109DC"/>
    <w:rsid w:val="00F24393"/>
    <w:rsid w:val="00F362A7"/>
    <w:rsid w:val="00F440D4"/>
    <w:rsid w:val="00F4790B"/>
    <w:rsid w:val="00F55DF3"/>
    <w:rsid w:val="00F608F5"/>
    <w:rsid w:val="00F62360"/>
    <w:rsid w:val="00F64116"/>
    <w:rsid w:val="00F651A1"/>
    <w:rsid w:val="00F672F8"/>
    <w:rsid w:val="00F91976"/>
    <w:rsid w:val="00F923AC"/>
    <w:rsid w:val="00FB0388"/>
    <w:rsid w:val="00FB59AE"/>
    <w:rsid w:val="00FB5BE4"/>
    <w:rsid w:val="00FC1043"/>
    <w:rsid w:val="00FC393B"/>
    <w:rsid w:val="00FC535B"/>
    <w:rsid w:val="00FC5C9A"/>
    <w:rsid w:val="00FC5EDC"/>
    <w:rsid w:val="00FC759A"/>
    <w:rsid w:val="00FE3E97"/>
    <w:rsid w:val="00FE63A5"/>
    <w:rsid w:val="00FF6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26F966"/>
  <w15:chartTrackingRefBased/>
  <w15:docId w15:val="{D76D3A8F-2C19-4D23-B46B-12B82BB94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E3E97"/>
  </w:style>
  <w:style w:type="paragraph" w:styleId="Nadpis1">
    <w:name w:val="heading 1"/>
    <w:basedOn w:val="Normln"/>
    <w:next w:val="Normln"/>
    <w:link w:val="Nadpis1Char"/>
    <w:qFormat/>
    <w:rsid w:val="00B047F8"/>
    <w:pPr>
      <w:keepNext/>
      <w:tabs>
        <w:tab w:val="left" w:pos="3330"/>
        <w:tab w:val="left" w:pos="3510"/>
        <w:tab w:val="left" w:pos="6840"/>
      </w:tabs>
      <w:spacing w:after="0" w:line="240" w:lineRule="auto"/>
      <w:ind w:left="567" w:hanging="567"/>
      <w:outlineLvl w:val="0"/>
    </w:pPr>
    <w:rPr>
      <w:rFonts w:ascii="Arial" w:eastAsia="Times New Roman" w:hAnsi="Arial" w:cs="Times New Roman"/>
      <w:i/>
      <w:sz w:val="24"/>
      <w:szCs w:val="20"/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B30127"/>
    <w:rPr>
      <w:color w:val="808080"/>
    </w:rPr>
  </w:style>
  <w:style w:type="paragraph" w:styleId="Zhlav">
    <w:name w:val="header"/>
    <w:basedOn w:val="Normln"/>
    <w:link w:val="ZhlavChar"/>
    <w:unhideWhenUsed/>
    <w:rsid w:val="003A76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A769D"/>
  </w:style>
  <w:style w:type="paragraph" w:styleId="Zpat">
    <w:name w:val="footer"/>
    <w:basedOn w:val="Normln"/>
    <w:link w:val="ZpatChar"/>
    <w:uiPriority w:val="99"/>
    <w:unhideWhenUsed/>
    <w:rsid w:val="003A76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A769D"/>
  </w:style>
  <w:style w:type="character" w:customStyle="1" w:styleId="Nadpis1Char">
    <w:name w:val="Nadpis 1 Char"/>
    <w:basedOn w:val="Standardnpsmoodstavce"/>
    <w:link w:val="Nadpis1"/>
    <w:rsid w:val="00B047F8"/>
    <w:rPr>
      <w:rFonts w:ascii="Arial" w:eastAsia="Times New Roman" w:hAnsi="Arial" w:cs="Times New Roman"/>
      <w:i/>
      <w:sz w:val="24"/>
      <w:szCs w:val="20"/>
      <w:lang w:val="en-GB"/>
    </w:rPr>
  </w:style>
  <w:style w:type="paragraph" w:customStyle="1" w:styleId="Default">
    <w:name w:val="Default"/>
    <w:rsid w:val="00BA68C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B1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B1A21"/>
    <w:rPr>
      <w:rFonts w:ascii="Segoe UI" w:hAnsi="Segoe UI" w:cs="Segoe UI"/>
      <w:sz w:val="18"/>
      <w:szCs w:val="18"/>
    </w:rPr>
  </w:style>
  <w:style w:type="character" w:styleId="slostrnky">
    <w:name w:val="page number"/>
    <w:rsid w:val="008A7763"/>
  </w:style>
  <w:style w:type="table" w:styleId="Mkatabulky">
    <w:name w:val="Table Grid"/>
    <w:basedOn w:val="Normlntabulka"/>
    <w:uiPriority w:val="39"/>
    <w:rsid w:val="004222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4222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8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ek\Desktop\FIA%20Lurani%20Trophy_Paperwork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E87F8-E89E-4233-8FC9-114EE4954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FIA Lurani Trophy_Paperwork</Template>
  <TotalTime>7</TotalTime>
  <Pages>1</Pages>
  <Words>33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Marek</dc:creator>
  <cp:keywords/>
  <dc:description/>
  <cp:lastModifiedBy>Michal Marek</cp:lastModifiedBy>
  <cp:revision>3</cp:revision>
  <cp:lastPrinted>2026-05-28T07:13:00Z</cp:lastPrinted>
  <dcterms:created xsi:type="dcterms:W3CDTF">2026-05-31T09:39:00Z</dcterms:created>
  <dcterms:modified xsi:type="dcterms:W3CDTF">2026-05-31T09:46:00Z</dcterms:modified>
</cp:coreProperties>
</file>